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DE738" w14:textId="77777777" w:rsidR="4F7F962C" w:rsidRDefault="4F7F962C" w:rsidP="4F7F962C"/>
    <w:p w14:paraId="781386C5" w14:textId="6688EB9F" w:rsidR="00376F96" w:rsidRPr="001D0913" w:rsidRDefault="005727D0">
      <w:pPr>
        <w:rPr>
          <w:rFonts w:ascii="Gill Sans MT" w:hAnsi="Gill Sans MT"/>
        </w:rPr>
      </w:pPr>
      <w:r w:rsidRPr="001D0913">
        <w:rPr>
          <w:rFonts w:ascii="Gill Sans MT" w:hAnsi="Gill Sans MT"/>
        </w:rPr>
        <w:t>Thursday 9</w:t>
      </w:r>
      <w:r w:rsidRPr="001D0913">
        <w:rPr>
          <w:rFonts w:ascii="Gill Sans MT" w:hAnsi="Gill Sans MT"/>
          <w:vertAlign w:val="superscript"/>
        </w:rPr>
        <w:t>th</w:t>
      </w:r>
      <w:r w:rsidRPr="001D0913">
        <w:rPr>
          <w:rFonts w:ascii="Gill Sans MT" w:hAnsi="Gill Sans MT"/>
        </w:rPr>
        <w:t xml:space="preserve"> April 2020</w:t>
      </w:r>
    </w:p>
    <w:p w14:paraId="5A18051C" w14:textId="77777777" w:rsidR="005727D0" w:rsidRPr="001D0913" w:rsidRDefault="005727D0">
      <w:pPr>
        <w:rPr>
          <w:rFonts w:ascii="Gill Sans MT" w:hAnsi="Gill Sans MT"/>
        </w:rPr>
      </w:pPr>
    </w:p>
    <w:p w14:paraId="2DC4148B" w14:textId="141DFC34" w:rsidR="005727D0" w:rsidRPr="001D0913" w:rsidRDefault="005727D0">
      <w:pPr>
        <w:rPr>
          <w:rFonts w:ascii="Gill Sans MT" w:hAnsi="Gill Sans MT"/>
        </w:rPr>
      </w:pPr>
      <w:r w:rsidRPr="001D0913">
        <w:rPr>
          <w:rFonts w:ascii="Gill Sans MT" w:hAnsi="Gill Sans MT"/>
        </w:rPr>
        <w:t>Dear parent/carer,</w:t>
      </w:r>
    </w:p>
    <w:p w14:paraId="5654F3E8" w14:textId="6D4DBB89" w:rsidR="005727D0" w:rsidRPr="001D0913" w:rsidRDefault="005727D0">
      <w:pPr>
        <w:rPr>
          <w:rFonts w:ascii="Gill Sans MT" w:hAnsi="Gill Sans MT"/>
        </w:rPr>
      </w:pPr>
      <w:r w:rsidRPr="001D0913">
        <w:rPr>
          <w:rFonts w:ascii="Gill Sans MT" w:hAnsi="Gill Sans MT"/>
        </w:rPr>
        <w:t>Firstly, I want to send you and your families my very best wishes during these difficult times. I understand how difficult life must be for many of you at the moment and I want you to know that you are in my thoughts every day.</w:t>
      </w:r>
    </w:p>
    <w:p w14:paraId="5D61001A" w14:textId="578B1CFD" w:rsidR="005727D0" w:rsidRPr="001D0913" w:rsidRDefault="005727D0">
      <w:pPr>
        <w:rPr>
          <w:rFonts w:ascii="Gill Sans MT" w:hAnsi="Gill Sans MT"/>
        </w:rPr>
      </w:pPr>
      <w:r w:rsidRPr="001D0913">
        <w:rPr>
          <w:rFonts w:ascii="Gill Sans MT" w:hAnsi="Gill Sans MT"/>
        </w:rPr>
        <w:t xml:space="preserve">Those of you who are entitled to Free School Meals should all now have received a Tesco voucher from the school. Moving forward, the government have introduced a voucher scheme which will ensure that families entitled to Free School Meals receive a weekly supermarket voucher. The school is </w:t>
      </w:r>
      <w:r w:rsidR="001D0913" w:rsidRPr="001D0913">
        <w:rPr>
          <w:rFonts w:ascii="Gill Sans MT" w:hAnsi="Gill Sans MT"/>
        </w:rPr>
        <w:t xml:space="preserve">in </w:t>
      </w:r>
      <w:r w:rsidRPr="001D0913">
        <w:rPr>
          <w:rFonts w:ascii="Gill Sans MT" w:hAnsi="Gill Sans MT"/>
        </w:rPr>
        <w:t>the process of downloading these and they will be e-mailed to you next week.</w:t>
      </w:r>
    </w:p>
    <w:p w14:paraId="28CEF3A9" w14:textId="780A3761" w:rsidR="005727D0" w:rsidRDefault="005727D0">
      <w:pPr>
        <w:rPr>
          <w:rFonts w:ascii="Gill Sans MT" w:hAnsi="Gill Sans MT"/>
        </w:rPr>
      </w:pPr>
      <w:r w:rsidRPr="001D0913">
        <w:rPr>
          <w:rFonts w:ascii="Gill Sans MT" w:hAnsi="Gill Sans MT"/>
        </w:rPr>
        <w:t xml:space="preserve">With regards to work, teachers have been uploading work every day onto Show My Homework. You can access Show My Homework via the school website – if you click on the Show My Homework link on the website you will be able to see what homework has been set each day for your child. If you are struggling to log into Show My Homework please e-mail the school at </w:t>
      </w:r>
      <w:hyperlink r:id="rId6" w:history="1">
        <w:r w:rsidRPr="001D0913">
          <w:rPr>
            <w:rStyle w:val="Hyperlink"/>
            <w:rFonts w:ascii="Gill Sans MT" w:hAnsi="Gill Sans MT"/>
          </w:rPr>
          <w:t>homework@greatfieldsschool.com</w:t>
        </w:r>
      </w:hyperlink>
      <w:r w:rsidRPr="001D0913">
        <w:rPr>
          <w:rFonts w:ascii="Gill Sans MT" w:hAnsi="Gill Sans MT"/>
        </w:rPr>
        <w:t xml:space="preserve"> </w:t>
      </w:r>
      <w:r w:rsidR="00F4683F" w:rsidRPr="001D0913">
        <w:rPr>
          <w:rFonts w:ascii="Gill Sans MT" w:hAnsi="Gill Sans MT"/>
        </w:rPr>
        <w:t xml:space="preserve">and your child’s password and username will be sent to you. Please note that no work is being set during the Easter holidays in order to give staff and students a break. Work will resume on </w:t>
      </w:r>
      <w:r w:rsidR="00F4683F" w:rsidRPr="001D0913">
        <w:rPr>
          <w:rFonts w:ascii="Gill Sans MT" w:hAnsi="Gill Sans MT"/>
          <w:b/>
        </w:rPr>
        <w:t>Monday 20</w:t>
      </w:r>
      <w:r w:rsidR="00F4683F" w:rsidRPr="001D0913">
        <w:rPr>
          <w:rFonts w:ascii="Gill Sans MT" w:hAnsi="Gill Sans MT"/>
          <w:b/>
          <w:vertAlign w:val="superscript"/>
        </w:rPr>
        <w:t>th</w:t>
      </w:r>
      <w:r w:rsidR="00F4683F" w:rsidRPr="001D0913">
        <w:rPr>
          <w:rFonts w:ascii="Gill Sans MT" w:hAnsi="Gill Sans MT"/>
          <w:b/>
        </w:rPr>
        <w:t xml:space="preserve"> April. </w:t>
      </w:r>
      <w:r w:rsidR="00F4683F" w:rsidRPr="001D0913">
        <w:rPr>
          <w:rFonts w:ascii="Gill Sans MT" w:hAnsi="Gill Sans MT"/>
        </w:rPr>
        <w:t>It is extremely important that your child is doing this work every day so that they do not fall too far behind while the school is closed.</w:t>
      </w:r>
    </w:p>
    <w:p w14:paraId="63F58089" w14:textId="5FDCBFFB" w:rsidR="001D0913" w:rsidRPr="001D0913" w:rsidRDefault="001D0913">
      <w:pPr>
        <w:rPr>
          <w:rFonts w:ascii="Gill Sans MT" w:hAnsi="Gill Sans MT"/>
        </w:rPr>
      </w:pPr>
      <w:r>
        <w:rPr>
          <w:rFonts w:ascii="Gill Sans MT" w:hAnsi="Gill Sans MT"/>
        </w:rPr>
        <w:t xml:space="preserve">The school will remain open during the Easter holidays (with the exception of the Bank Holiday weekend) and next term for the children of key worker families and for our most vulnerable children. </w:t>
      </w:r>
    </w:p>
    <w:p w14:paraId="089FDDBC" w14:textId="55BAA17F" w:rsidR="00F4683F" w:rsidRPr="001D0913" w:rsidRDefault="00F4683F">
      <w:pPr>
        <w:rPr>
          <w:rFonts w:ascii="Gill Sans MT" w:hAnsi="Gill Sans MT"/>
        </w:rPr>
      </w:pPr>
      <w:r w:rsidRPr="001D0913">
        <w:rPr>
          <w:rFonts w:ascii="Gill Sans MT" w:hAnsi="Gill Sans MT"/>
        </w:rPr>
        <w:t>Heads of Year and the pastoral team have been phoning families over the past couple of weeks to check on your child’s welfare. If you have any concerns or worries please don’t hesitate to call the school and we will ensure that a phone call is arranged with your child’s Head of Year to support you. Below are a list of numbers and websites which you can also access if you need support:</w:t>
      </w:r>
    </w:p>
    <w:p w14:paraId="1604EB11" w14:textId="6C8920D6" w:rsidR="00F4683F" w:rsidRPr="001D0913" w:rsidRDefault="00F4683F">
      <w:pPr>
        <w:rPr>
          <w:rFonts w:ascii="Gill Sans MT" w:hAnsi="Gill Sans MT"/>
          <w:b/>
          <w:i/>
        </w:rPr>
      </w:pPr>
      <w:r w:rsidRPr="001D0913">
        <w:rPr>
          <w:rFonts w:ascii="Gill Sans MT" w:hAnsi="Gill Sans MT"/>
          <w:b/>
          <w:i/>
        </w:rPr>
        <w:t>Community links:</w:t>
      </w:r>
    </w:p>
    <w:p w14:paraId="73D2796C" w14:textId="74F69157" w:rsidR="00F4683F" w:rsidRPr="001D0913" w:rsidRDefault="00F4683F">
      <w:pPr>
        <w:rPr>
          <w:rFonts w:ascii="Gill Sans MT" w:hAnsi="Gill Sans MT"/>
          <w:i/>
        </w:rPr>
      </w:pPr>
      <w:r w:rsidRPr="001D0913">
        <w:rPr>
          <w:rFonts w:ascii="Gill Sans MT" w:hAnsi="Gill Sans MT"/>
          <w:i/>
        </w:rPr>
        <w:t xml:space="preserve">Contact Heather on 07867458967 or </w:t>
      </w:r>
      <w:hyperlink r:id="rId7" w:history="1">
        <w:r w:rsidRPr="001D0913">
          <w:rPr>
            <w:rStyle w:val="Hyperlink"/>
            <w:rFonts w:ascii="Gill Sans MT" w:hAnsi="Gill Sans MT"/>
            <w:i/>
          </w:rPr>
          <w:t>Heather.carss@community-links.org</w:t>
        </w:r>
      </w:hyperlink>
      <w:r w:rsidRPr="001D0913">
        <w:rPr>
          <w:rFonts w:ascii="Gill Sans MT" w:hAnsi="Gill Sans MT"/>
          <w:i/>
        </w:rPr>
        <w:t xml:space="preserve"> if you are experiencing financial hardship;</w:t>
      </w:r>
    </w:p>
    <w:p w14:paraId="7B1BCF8F" w14:textId="5B8298A3" w:rsidR="00F4683F" w:rsidRDefault="00F4683F">
      <w:pPr>
        <w:rPr>
          <w:rFonts w:ascii="Gill Sans MT" w:hAnsi="Gill Sans MT"/>
          <w:i/>
        </w:rPr>
      </w:pPr>
      <w:r w:rsidRPr="001D0913">
        <w:rPr>
          <w:rFonts w:ascii="Gill Sans MT" w:hAnsi="Gill Sans MT"/>
          <w:i/>
        </w:rPr>
        <w:t xml:space="preserve">Contact Jules on 07734022497 for advice on consumer, employment or housing legal advice; filling in paper and online forms; assistance to pay your rent and benefit decisions. </w:t>
      </w:r>
    </w:p>
    <w:p w14:paraId="32BDE689" w14:textId="77777777" w:rsidR="001D0913" w:rsidRDefault="001D0913">
      <w:pPr>
        <w:rPr>
          <w:rFonts w:ascii="Gill Sans MT" w:hAnsi="Gill Sans MT"/>
          <w:i/>
        </w:rPr>
      </w:pPr>
    </w:p>
    <w:p w14:paraId="3A41F441" w14:textId="77777777" w:rsidR="001D0913" w:rsidRDefault="001D0913">
      <w:pPr>
        <w:rPr>
          <w:rFonts w:ascii="Gill Sans MT" w:hAnsi="Gill Sans MT"/>
          <w:i/>
        </w:rPr>
      </w:pPr>
    </w:p>
    <w:p w14:paraId="0F443D54" w14:textId="77777777" w:rsidR="001D0913" w:rsidRDefault="001D0913">
      <w:pPr>
        <w:rPr>
          <w:rFonts w:ascii="Gill Sans MT" w:hAnsi="Gill Sans MT"/>
          <w:i/>
        </w:rPr>
      </w:pPr>
    </w:p>
    <w:p w14:paraId="47F17F94" w14:textId="77777777" w:rsidR="001D0913" w:rsidRDefault="001D0913">
      <w:pPr>
        <w:rPr>
          <w:rFonts w:ascii="Gill Sans MT" w:hAnsi="Gill Sans MT"/>
          <w:i/>
        </w:rPr>
      </w:pPr>
    </w:p>
    <w:p w14:paraId="16B83639" w14:textId="77777777" w:rsidR="001D0913" w:rsidRDefault="001D0913">
      <w:pPr>
        <w:rPr>
          <w:rFonts w:ascii="Gill Sans MT" w:hAnsi="Gill Sans MT"/>
          <w:i/>
        </w:rPr>
      </w:pPr>
    </w:p>
    <w:p w14:paraId="3404D9F0" w14:textId="77777777" w:rsidR="001D0913" w:rsidRPr="001D0913" w:rsidRDefault="001D0913">
      <w:pPr>
        <w:rPr>
          <w:rFonts w:ascii="Gill Sans MT" w:hAnsi="Gill Sans MT"/>
          <w:i/>
        </w:rPr>
      </w:pPr>
    </w:p>
    <w:p w14:paraId="1383E8E4" w14:textId="77777777" w:rsidR="001D7147" w:rsidRDefault="001D7147">
      <w:pPr>
        <w:rPr>
          <w:rFonts w:ascii="Gill Sans MT" w:hAnsi="Gill Sans MT"/>
          <w:b/>
          <w:i/>
        </w:rPr>
      </w:pPr>
    </w:p>
    <w:p w14:paraId="30997792" w14:textId="0A04B80F" w:rsidR="00F4683F" w:rsidRPr="001D0913" w:rsidRDefault="00F4683F">
      <w:pPr>
        <w:rPr>
          <w:rFonts w:ascii="Gill Sans MT" w:hAnsi="Gill Sans MT"/>
          <w:b/>
          <w:i/>
        </w:rPr>
      </w:pPr>
      <w:bookmarkStart w:id="0" w:name="_GoBack"/>
      <w:bookmarkEnd w:id="0"/>
      <w:r w:rsidRPr="001D0913">
        <w:rPr>
          <w:rFonts w:ascii="Gill Sans MT" w:hAnsi="Gill Sans MT"/>
          <w:b/>
          <w:i/>
        </w:rPr>
        <w:t>Online counselling</w:t>
      </w:r>
      <w:r w:rsidR="001D0913">
        <w:rPr>
          <w:rFonts w:ascii="Gill Sans MT" w:hAnsi="Gill Sans MT"/>
          <w:b/>
          <w:i/>
        </w:rPr>
        <w:t xml:space="preserve"> for children</w:t>
      </w:r>
      <w:r w:rsidRPr="001D0913">
        <w:rPr>
          <w:rFonts w:ascii="Gill Sans MT" w:hAnsi="Gill Sans MT"/>
          <w:b/>
          <w:i/>
        </w:rPr>
        <w:t>:</w:t>
      </w:r>
    </w:p>
    <w:p w14:paraId="0A8CF50F" w14:textId="5A46965B" w:rsidR="00F4683F" w:rsidRPr="001D0913" w:rsidRDefault="00F4683F">
      <w:pPr>
        <w:rPr>
          <w:rFonts w:ascii="Gill Sans MT" w:hAnsi="Gill Sans MT"/>
          <w:b/>
          <w:i/>
        </w:rPr>
      </w:pPr>
      <w:hyperlink r:id="rId8" w:history="1">
        <w:r w:rsidRPr="001D0913">
          <w:rPr>
            <w:rStyle w:val="Hyperlink"/>
            <w:rFonts w:ascii="Gill Sans MT" w:hAnsi="Gill Sans MT"/>
            <w:b/>
            <w:i/>
          </w:rPr>
          <w:t>https://www.kooth.com/index.html</w:t>
        </w:r>
      </w:hyperlink>
      <w:r w:rsidRPr="001D0913">
        <w:rPr>
          <w:rFonts w:ascii="Gill Sans MT" w:hAnsi="Gill Sans MT"/>
          <w:b/>
          <w:i/>
        </w:rPr>
        <w:t xml:space="preserve"> </w:t>
      </w:r>
    </w:p>
    <w:p w14:paraId="39298CA0" w14:textId="77777777" w:rsidR="001D0913" w:rsidRDefault="001D0913">
      <w:pPr>
        <w:rPr>
          <w:rFonts w:ascii="Gill Sans MT" w:hAnsi="Gill Sans MT"/>
          <w:b/>
          <w:i/>
        </w:rPr>
      </w:pPr>
    </w:p>
    <w:p w14:paraId="74A29E0D" w14:textId="425A4923" w:rsidR="00376F96" w:rsidRPr="001D0913" w:rsidRDefault="001D0913">
      <w:pPr>
        <w:rPr>
          <w:rFonts w:ascii="Gill Sans MT" w:hAnsi="Gill Sans MT"/>
          <w:b/>
          <w:i/>
        </w:rPr>
      </w:pPr>
      <w:proofErr w:type="spellStart"/>
      <w:r w:rsidRPr="001D0913">
        <w:rPr>
          <w:rFonts w:ascii="Gill Sans MT" w:hAnsi="Gill Sans MT"/>
          <w:b/>
          <w:i/>
        </w:rPr>
        <w:t>Foodbanks</w:t>
      </w:r>
      <w:proofErr w:type="spellEnd"/>
      <w:r w:rsidRPr="001D0913">
        <w:rPr>
          <w:rFonts w:ascii="Gill Sans MT" w:hAnsi="Gill Sans MT"/>
          <w:b/>
          <w:i/>
        </w:rPr>
        <w:t>:</w:t>
      </w:r>
    </w:p>
    <w:p w14:paraId="29FA95F0" w14:textId="77777777" w:rsidR="001D0913" w:rsidRPr="001D0913" w:rsidRDefault="001D0913" w:rsidP="001D0913">
      <w:pPr>
        <w:rPr>
          <w:rFonts w:ascii="Gill Sans MT" w:hAnsi="Gill Sans MT"/>
          <w:i/>
        </w:rPr>
      </w:pPr>
      <w:r w:rsidRPr="001D0913">
        <w:rPr>
          <w:rFonts w:ascii="Gill Sans MT" w:hAnsi="Gill Sans MT"/>
          <w:i/>
        </w:rPr>
        <w:t>Dagenham Food Bank</w:t>
      </w:r>
    </w:p>
    <w:p w14:paraId="0D56E358" w14:textId="77777777" w:rsidR="001D0913" w:rsidRPr="001D0913" w:rsidRDefault="001D0913" w:rsidP="001D0913">
      <w:pPr>
        <w:rPr>
          <w:rFonts w:ascii="Gill Sans MT" w:hAnsi="Gill Sans MT"/>
          <w:i/>
        </w:rPr>
      </w:pPr>
      <w:r w:rsidRPr="001D0913">
        <w:rPr>
          <w:rFonts w:ascii="Gill Sans MT" w:hAnsi="Gill Sans MT"/>
          <w:i/>
        </w:rPr>
        <w:t>Telephone: 020 8595 0122</w:t>
      </w:r>
    </w:p>
    <w:p w14:paraId="4817ACCD" w14:textId="77777777" w:rsidR="001D0913" w:rsidRPr="001D0913" w:rsidRDefault="001D0913" w:rsidP="001D0913">
      <w:pPr>
        <w:rPr>
          <w:rFonts w:ascii="Gill Sans MT" w:hAnsi="Gill Sans MT"/>
          <w:i/>
        </w:rPr>
      </w:pPr>
      <w:r w:rsidRPr="001D0913">
        <w:rPr>
          <w:rFonts w:ascii="Gill Sans MT" w:hAnsi="Gill Sans MT"/>
          <w:i/>
        </w:rPr>
        <w:t>Barking Food Bank</w:t>
      </w:r>
    </w:p>
    <w:p w14:paraId="501F6CA6" w14:textId="4F4D05FE" w:rsidR="001D0913" w:rsidRPr="001D0913" w:rsidRDefault="001D0913" w:rsidP="001D0913">
      <w:pPr>
        <w:rPr>
          <w:rFonts w:ascii="Gill Sans MT" w:hAnsi="Gill Sans MT"/>
          <w:i/>
        </w:rPr>
      </w:pPr>
      <w:r w:rsidRPr="001D0913">
        <w:rPr>
          <w:rFonts w:ascii="Gill Sans MT" w:hAnsi="Gill Sans MT"/>
          <w:i/>
        </w:rPr>
        <w:t>Telephone: 0208 617 0660</w:t>
      </w:r>
    </w:p>
    <w:p w14:paraId="0EE3EF61" w14:textId="77777777" w:rsidR="001D0913" w:rsidRPr="001D0913" w:rsidRDefault="001D0913" w:rsidP="001D0913">
      <w:pPr>
        <w:rPr>
          <w:rFonts w:ascii="Gill Sans MT" w:hAnsi="Gill Sans MT"/>
          <w:i/>
        </w:rPr>
      </w:pPr>
    </w:p>
    <w:p w14:paraId="59630B11" w14:textId="54F29B39" w:rsidR="001D0913" w:rsidRPr="001D0913" w:rsidRDefault="001D0913" w:rsidP="001D0913">
      <w:pPr>
        <w:rPr>
          <w:rFonts w:ascii="Gill Sans MT" w:hAnsi="Gill Sans MT"/>
        </w:rPr>
      </w:pPr>
      <w:r w:rsidRPr="001D0913">
        <w:rPr>
          <w:rFonts w:ascii="Gill Sans MT" w:hAnsi="Gill Sans MT"/>
        </w:rPr>
        <w:t>It is during times like these that community becomes even more important and I want you to know that the school is here to offer you any support that we can during these difficult times.</w:t>
      </w:r>
    </w:p>
    <w:p w14:paraId="7A39B138" w14:textId="3D9E0F43" w:rsidR="001D0913" w:rsidRPr="001D0913" w:rsidRDefault="001D0913" w:rsidP="001D0913">
      <w:pPr>
        <w:rPr>
          <w:rFonts w:ascii="Gill Sans MT" w:hAnsi="Gill Sans MT"/>
        </w:rPr>
      </w:pPr>
      <w:r w:rsidRPr="001D0913">
        <w:rPr>
          <w:rFonts w:ascii="Gill Sans MT" w:hAnsi="Gill Sans MT"/>
        </w:rPr>
        <w:t>My thoughts are with you and your families.</w:t>
      </w:r>
    </w:p>
    <w:p w14:paraId="73BC46EB" w14:textId="00C36B3C" w:rsidR="001D0913" w:rsidRPr="001D0913" w:rsidRDefault="001D0913" w:rsidP="001D0913">
      <w:pPr>
        <w:rPr>
          <w:rFonts w:ascii="Gill Sans MT" w:hAnsi="Gill Sans MT"/>
        </w:rPr>
      </w:pPr>
      <w:r>
        <w:rPr>
          <w:rFonts w:ascii="Gill Sans MT" w:hAnsi="Gill Sans MT"/>
        </w:rPr>
        <w:t>Yours faithfully</w:t>
      </w:r>
    </w:p>
    <w:p w14:paraId="18F98D73" w14:textId="77777777" w:rsidR="001D0913" w:rsidRDefault="001D0913" w:rsidP="001D0913">
      <w:pPr>
        <w:rPr>
          <w:rFonts w:ascii="Gill Sans MT" w:hAnsi="Gill Sans MT"/>
        </w:rPr>
      </w:pPr>
    </w:p>
    <w:p w14:paraId="7433C35E" w14:textId="66A00C2B" w:rsidR="001D0913" w:rsidRPr="001D0913" w:rsidRDefault="001D0913" w:rsidP="001D0913">
      <w:pPr>
        <w:spacing w:after="0"/>
        <w:rPr>
          <w:rFonts w:ascii="Gill Sans MT" w:hAnsi="Gill Sans MT"/>
        </w:rPr>
      </w:pPr>
      <w:r w:rsidRPr="001D0913">
        <w:rPr>
          <w:rFonts w:ascii="Gill Sans MT" w:hAnsi="Gill Sans MT"/>
        </w:rPr>
        <w:t>Richard Paul</w:t>
      </w:r>
    </w:p>
    <w:p w14:paraId="00DAD813" w14:textId="24FFC177" w:rsidR="001D0913" w:rsidRPr="001D0913" w:rsidRDefault="001D0913" w:rsidP="001D0913">
      <w:pPr>
        <w:spacing w:after="0"/>
        <w:rPr>
          <w:rFonts w:ascii="Gill Sans MT" w:hAnsi="Gill Sans MT"/>
        </w:rPr>
      </w:pPr>
      <w:r w:rsidRPr="001D0913">
        <w:rPr>
          <w:rFonts w:ascii="Gill Sans MT" w:hAnsi="Gill Sans MT"/>
        </w:rPr>
        <w:t xml:space="preserve">Headteacher </w:t>
      </w:r>
    </w:p>
    <w:p w14:paraId="1D965734" w14:textId="77777777" w:rsidR="00376F96" w:rsidRDefault="00376F96"/>
    <w:p w14:paraId="2B9C30BF" w14:textId="77777777" w:rsidR="00376F96" w:rsidRDefault="00376F96"/>
    <w:p w14:paraId="2206D479" w14:textId="77777777" w:rsidR="00376F96" w:rsidRDefault="00376F96"/>
    <w:p w14:paraId="7B11EB90" w14:textId="77777777" w:rsidR="00376F96" w:rsidRDefault="00376F96"/>
    <w:p w14:paraId="7986E9B2" w14:textId="77777777" w:rsidR="00376F96" w:rsidRDefault="00376F96"/>
    <w:p w14:paraId="47C05191" w14:textId="77777777" w:rsidR="00376F96" w:rsidRDefault="00376F96"/>
    <w:p w14:paraId="380603EA" w14:textId="77777777" w:rsidR="00376F96" w:rsidRDefault="00376F96"/>
    <w:p w14:paraId="59D0F27C" w14:textId="77777777" w:rsidR="00376F96" w:rsidRDefault="00376F96"/>
    <w:p w14:paraId="3FF36E04" w14:textId="77777777" w:rsidR="00376F96" w:rsidRDefault="00376F96"/>
    <w:p w14:paraId="78D069AA" w14:textId="77777777" w:rsidR="00376F96" w:rsidRDefault="00376F96"/>
    <w:p w14:paraId="6E729345" w14:textId="77777777" w:rsidR="00376F96" w:rsidRDefault="00376F96"/>
    <w:p w14:paraId="3C88A94A" w14:textId="77777777" w:rsidR="00376F96" w:rsidRDefault="00376F96"/>
    <w:p w14:paraId="61D35306" w14:textId="77777777" w:rsidR="00376F96" w:rsidRDefault="00376F96"/>
    <w:p w14:paraId="0324F08A" w14:textId="77777777" w:rsidR="00376F96" w:rsidRDefault="00376F96"/>
    <w:p w14:paraId="3B2C8C11" w14:textId="77777777" w:rsidR="00376F96" w:rsidRDefault="00376F96"/>
    <w:p w14:paraId="370628EB" w14:textId="77777777" w:rsidR="00376F96" w:rsidRDefault="00376F96"/>
    <w:p w14:paraId="025C8775" w14:textId="77777777" w:rsidR="00376F96" w:rsidRDefault="00376F96"/>
    <w:p w14:paraId="32C53CF1" w14:textId="77777777" w:rsidR="00376F96" w:rsidRDefault="00376F96"/>
    <w:p w14:paraId="53BFAE30" w14:textId="77777777" w:rsidR="00376F96" w:rsidRDefault="00376F96"/>
    <w:p w14:paraId="7B8A4099" w14:textId="77777777" w:rsidR="00376F96" w:rsidRDefault="00376F96"/>
    <w:p w14:paraId="01DD33A2" w14:textId="77777777" w:rsidR="00376F96" w:rsidRDefault="00376F96"/>
    <w:p w14:paraId="1E127FAE" w14:textId="77777777" w:rsidR="00376F96" w:rsidRDefault="00376F96"/>
    <w:p w14:paraId="46B90809" w14:textId="77777777" w:rsidR="00376F96" w:rsidRDefault="00376F96"/>
    <w:sectPr w:rsidR="00376F9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93008" w14:textId="77777777" w:rsidR="006B64B1" w:rsidRDefault="006B64B1" w:rsidP="00673FBF">
      <w:pPr>
        <w:spacing w:after="0" w:line="240" w:lineRule="auto"/>
      </w:pPr>
      <w:r>
        <w:separator/>
      </w:r>
    </w:p>
  </w:endnote>
  <w:endnote w:type="continuationSeparator" w:id="0">
    <w:p w14:paraId="51C1483D" w14:textId="77777777" w:rsidR="006B64B1" w:rsidRDefault="006B64B1" w:rsidP="0067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D28BA" w14:textId="414B4C55" w:rsidR="0074768E" w:rsidRDefault="00056785" w:rsidP="00056785">
    <w:pPr>
      <w:pStyle w:val="Footer"/>
      <w:tabs>
        <w:tab w:val="left" w:pos="750"/>
      </w:tabs>
    </w:pPr>
    <w:r>
      <w:rPr>
        <w:noProof/>
        <w:lang w:eastAsia="en-GB"/>
      </w:rPr>
      <mc:AlternateContent>
        <mc:Choice Requires="wps">
          <w:drawing>
            <wp:anchor distT="45720" distB="45720" distL="114300" distR="114300" simplePos="0" relativeHeight="251661312" behindDoc="0" locked="0" layoutInCell="1" allowOverlap="1" wp14:anchorId="3E6D893B" wp14:editId="2B228AD9">
              <wp:simplePos x="0" y="0"/>
              <wp:positionH relativeFrom="margin">
                <wp:posOffset>-390526</wp:posOffset>
              </wp:positionH>
              <wp:positionV relativeFrom="paragraph">
                <wp:posOffset>223520</wp:posOffset>
              </wp:positionV>
              <wp:extent cx="1495425" cy="7429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42950"/>
                      </a:xfrm>
                      <a:prstGeom prst="rect">
                        <a:avLst/>
                      </a:prstGeom>
                      <a:solidFill>
                        <a:srgbClr val="FFFFFF"/>
                      </a:solidFill>
                      <a:ln w="9525">
                        <a:noFill/>
                        <a:miter lim="800000"/>
                        <a:headEnd/>
                        <a:tailEnd/>
                      </a:ln>
                    </wps:spPr>
                    <wps:txbx>
                      <w:txbxContent>
                        <w:p w14:paraId="445C0A24" w14:textId="1581D7D0" w:rsidR="00056785" w:rsidRPr="00617E72" w:rsidRDefault="00056785" w:rsidP="00056785">
                          <w:pPr>
                            <w:pStyle w:val="Header"/>
                            <w:rPr>
                              <w:rFonts w:ascii="Gill Sans MT" w:hAnsi="Gill Sans MT"/>
                              <w:sz w:val="16"/>
                              <w:szCs w:val="16"/>
                            </w:rPr>
                          </w:pPr>
                          <w:proofErr w:type="gramStart"/>
                          <w:r w:rsidRPr="00617E72">
                            <w:rPr>
                              <w:rFonts w:ascii="Gill Sans MT" w:hAnsi="Gill Sans MT"/>
                              <w:sz w:val="16"/>
                              <w:szCs w:val="16"/>
                            </w:rPr>
                            <w:t>twitter.com/greatfields</w:t>
                          </w:r>
                          <w:proofErr w:type="gramEnd"/>
                        </w:p>
                        <w:p w14:paraId="5C4CEFC3" w14:textId="546EDFCF" w:rsidR="001B6F36" w:rsidRPr="00617E72" w:rsidRDefault="00E66162" w:rsidP="00056785">
                          <w:pPr>
                            <w:pStyle w:val="Header"/>
                            <w:rPr>
                              <w:rFonts w:ascii="Gill Sans MT" w:hAnsi="Gill Sans MT"/>
                              <w:sz w:val="16"/>
                              <w:szCs w:val="16"/>
                            </w:rPr>
                          </w:pPr>
                          <w:proofErr w:type="gramStart"/>
                          <w:r>
                            <w:rPr>
                              <w:rFonts w:ascii="Gill Sans MT" w:hAnsi="Gill Sans MT"/>
                              <w:sz w:val="16"/>
                              <w:szCs w:val="16"/>
                            </w:rPr>
                            <w:t>f</w:t>
                          </w:r>
                          <w:r w:rsidRPr="00617E72">
                            <w:rPr>
                              <w:rFonts w:ascii="Gill Sans MT" w:hAnsi="Gill Sans MT"/>
                              <w:sz w:val="16"/>
                              <w:szCs w:val="16"/>
                            </w:rPr>
                            <w:t>acebook.com/greatfieldsschoo</w:t>
                          </w:r>
                          <w:r>
                            <w:rPr>
                              <w:rFonts w:ascii="Gill Sans MT" w:hAnsi="Gill Sans MT"/>
                              <w:sz w:val="16"/>
                              <w:szCs w:val="16"/>
                            </w:rPr>
                            <w:t>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6D893B" id="_x0000_t202" coordsize="21600,21600" o:spt="202" path="m,l,21600r21600,l21600,xe">
              <v:stroke joinstyle="miter"/>
              <v:path gradientshapeok="t" o:connecttype="rect"/>
            </v:shapetype>
            <v:shape id="_x0000_s1027" type="#_x0000_t202" style="position:absolute;margin-left:-30.75pt;margin-top:17.6pt;width:117.75pt;height:5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" stroked="f">
              <v:textbox>
                <w:txbxContent>
                  <w:p w14:paraId="445C0A24" w14:textId="1581D7D0" w:rsidR="00056785" w:rsidRPr="00617E72" w:rsidRDefault="00056785" w:rsidP="00056785">
                    <w:pPr>
                      <w:pStyle w:val="Header"/>
                      <w:rPr>
                        <w:rFonts w:ascii="Gill Sans MT" w:hAnsi="Gill Sans MT"/>
                        <w:sz w:val="16"/>
                        <w:szCs w:val="16"/>
                      </w:rPr>
                    </w:pPr>
                    <w:proofErr w:type="gramStart"/>
                    <w:r w:rsidRPr="00617E72">
                      <w:rPr>
                        <w:rFonts w:ascii="Gill Sans MT" w:hAnsi="Gill Sans MT"/>
                        <w:sz w:val="16"/>
                        <w:szCs w:val="16"/>
                      </w:rPr>
                      <w:t>twitter.com/greatfields</w:t>
                    </w:r>
                    <w:proofErr w:type="gramEnd"/>
                  </w:p>
                  <w:p w14:paraId="5C4CEFC3" w14:textId="546EDFCF" w:rsidR="001B6F36" w:rsidRPr="00617E72" w:rsidRDefault="00E66162" w:rsidP="00056785">
                    <w:pPr>
                      <w:pStyle w:val="Header"/>
                      <w:rPr>
                        <w:rFonts w:ascii="Gill Sans MT" w:hAnsi="Gill Sans MT"/>
                        <w:sz w:val="16"/>
                        <w:szCs w:val="16"/>
                      </w:rPr>
                    </w:pPr>
                    <w:proofErr w:type="gramStart"/>
                    <w:r>
                      <w:rPr>
                        <w:rFonts w:ascii="Gill Sans MT" w:hAnsi="Gill Sans MT"/>
                        <w:sz w:val="16"/>
                        <w:szCs w:val="16"/>
                      </w:rPr>
                      <w:t>f</w:t>
                    </w:r>
                    <w:r w:rsidRPr="00617E72">
                      <w:rPr>
                        <w:rFonts w:ascii="Gill Sans MT" w:hAnsi="Gill Sans MT"/>
                        <w:sz w:val="16"/>
                        <w:szCs w:val="16"/>
                      </w:rPr>
                      <w:t>acebook.com/greatfieldsschoo</w:t>
                    </w:r>
                    <w:r>
                      <w:rPr>
                        <w:rFonts w:ascii="Gill Sans MT" w:hAnsi="Gill Sans MT"/>
                        <w:sz w:val="16"/>
                        <w:szCs w:val="16"/>
                      </w:rPr>
                      <w:t>l</w:t>
                    </w:r>
                    <w:proofErr w:type="gramEnd"/>
                  </w:p>
                </w:txbxContent>
              </v:textbox>
              <w10:wrap type="square" anchorx="margin"/>
            </v:shape>
          </w:pict>
        </mc:Fallback>
      </mc:AlternateContent>
    </w:r>
    <w:r w:rsidR="002915F0">
      <w:t xml:space="preserve"> </w:t>
    </w:r>
    <w:r>
      <w:tab/>
    </w:r>
    <w:r w:rsidR="00E66162">
      <w:t xml:space="preserve"> </w:t>
    </w:r>
    <w:r w:rsidR="00FB7E14">
      <w:rPr>
        <w:noProof/>
        <w:lang w:eastAsia="en-GB"/>
      </w:rPr>
      <w:drawing>
        <wp:inline distT="0" distB="0" distL="0" distR="0" wp14:anchorId="28FB12CF" wp14:editId="54C115DA">
          <wp:extent cx="542925" cy="542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562DD7">
      <w:t xml:space="preserve">  </w:t>
    </w:r>
    <w:r w:rsidR="002915F0">
      <w:t xml:space="preserve"> </w:t>
    </w:r>
    <w:r w:rsidR="00562DD7">
      <w:t xml:space="preserve">     </w:t>
    </w:r>
    <w:r w:rsidR="00FB7E14">
      <w:t xml:space="preserve"> </w:t>
    </w:r>
    <w:r w:rsidR="00E66162">
      <w:t xml:space="preserve"> </w:t>
    </w:r>
    <w:r w:rsidR="00FB7E14">
      <w:t xml:space="preserve"> </w:t>
    </w:r>
    <w:r w:rsidR="00562DD7">
      <w:t xml:space="preserve"> </w:t>
    </w:r>
    <w:r w:rsidR="0074768E" w:rsidRPr="0074768E">
      <w:rPr>
        <w:noProof/>
        <w:lang w:eastAsia="en-GB"/>
      </w:rPr>
      <w:drawing>
        <wp:inline distT="0" distB="0" distL="0" distR="0" wp14:anchorId="1B111C0C" wp14:editId="7A6DAD08">
          <wp:extent cx="1257300" cy="542037"/>
          <wp:effectExtent l="0" t="0" r="0" b="0"/>
          <wp:docPr id="6" name="Picture 6" descr="E:\Greatfields\Greatfields\Marketing\p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reatfields\Greatfields\Marketing\p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0358" cy="582155"/>
                  </a:xfrm>
                  <a:prstGeom prst="rect">
                    <a:avLst/>
                  </a:prstGeom>
                  <a:noFill/>
                  <a:ln>
                    <a:noFill/>
                  </a:ln>
                </pic:spPr>
              </pic:pic>
            </a:graphicData>
          </a:graphic>
        </wp:inline>
      </w:drawing>
    </w:r>
    <w:r w:rsidR="00945FC7">
      <w:t xml:space="preserve">     </w:t>
    </w:r>
    <w:r w:rsidR="001B6F36">
      <w:t xml:space="preserve">   </w:t>
    </w:r>
    <w:r w:rsidR="00E66162">
      <w:t xml:space="preserve"> </w:t>
    </w:r>
    <w:r w:rsidR="001B6F36">
      <w:t xml:space="preserve"> </w:t>
    </w:r>
    <w:r w:rsidR="00562DD7">
      <w:t xml:space="preserve">  </w:t>
    </w:r>
    <w:r w:rsidR="001B6F36">
      <w:t xml:space="preserve"> </w:t>
    </w:r>
    <w:r w:rsidR="00945FC7">
      <w:t xml:space="preserve"> </w:t>
    </w:r>
    <w:r w:rsidR="00BA7FD4" w:rsidRPr="000A5D89">
      <w:rPr>
        <w:noProof/>
        <w:lang w:eastAsia="en-GB"/>
      </w:rPr>
      <w:drawing>
        <wp:inline distT="0" distB="0" distL="0" distR="0" wp14:anchorId="5C940058" wp14:editId="35F46E2B">
          <wp:extent cx="714375" cy="467091"/>
          <wp:effectExtent l="0" t="0" r="0" b="9525"/>
          <wp:docPr id="3" name="Picture 3" descr="C:\Users\ripa\Local Settings\Temporary Internet Files\Content.Outlook\Q0V7EWL5\INSPIR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pa\Local Settings\Temporary Internet Files\Content.Outlook\Q0V7EWL5\INSPIRE_CMYK.jpg"/>
                  <pic:cNvPicPr>
                    <a:picLocks noChangeAspect="1" noChangeArrowheads="1"/>
                  </pic:cNvPicPr>
                </pic:nvPicPr>
                <pic:blipFill rotWithShape="1">
                  <a:blip r:embed="rId3">
                    <a:extLst>
                      <a:ext uri="{28A0092B-C50C-407E-A947-70E740481C1C}">
                        <a14:useLocalDpi xmlns:a14="http://schemas.microsoft.com/office/drawing/2010/main" val="0"/>
                      </a:ext>
                    </a:extLst>
                  </a:blip>
                  <a:srcRect l="18851" t="24591" r="17215" b="33606"/>
                  <a:stretch/>
                </pic:blipFill>
                <pic:spPr bwMode="auto">
                  <a:xfrm>
                    <a:off x="0" y="0"/>
                    <a:ext cx="714375" cy="467091"/>
                  </a:xfrm>
                  <a:prstGeom prst="rect">
                    <a:avLst/>
                  </a:prstGeom>
                  <a:noFill/>
                  <a:ln>
                    <a:noFill/>
                  </a:ln>
                  <a:extLst>
                    <a:ext uri="{53640926-AAD7-44D8-BBD7-CCE9431645EC}">
                      <a14:shadowObscured xmlns:a14="http://schemas.microsoft.com/office/drawing/2010/main"/>
                    </a:ext>
                  </a:extLst>
                </pic:spPr>
              </pic:pic>
            </a:graphicData>
          </a:graphic>
        </wp:inline>
      </w:drawing>
    </w:r>
    <w:r w:rsidR="001B6F36">
      <w:t xml:space="preserve">   </w:t>
    </w:r>
    <w:r w:rsidR="00562DD7">
      <w:t xml:space="preserve">  </w:t>
    </w:r>
    <w:r w:rsidR="007F6D80">
      <w:t xml:space="preserve"> </w:t>
    </w:r>
    <w:r w:rsidR="001B6F36">
      <w:t xml:space="preserve"> </w:t>
    </w:r>
    <w:r w:rsidR="00562DD7">
      <w:t xml:space="preserve">  </w:t>
    </w:r>
    <w:r w:rsidR="00E66162">
      <w:t xml:space="preserve">  </w:t>
    </w:r>
    <w:r w:rsidR="00562DD7">
      <w:t xml:space="preserve">  </w:t>
    </w:r>
    <w:r w:rsidR="001B6F36">
      <w:t xml:space="preserve"> </w:t>
    </w:r>
    <w:r w:rsidR="009B5EF6">
      <w:t xml:space="preserve"> </w:t>
    </w:r>
    <w:r w:rsidR="009B5EF6">
      <w:rPr>
        <w:noProof/>
        <w:lang w:eastAsia="en-GB"/>
      </w:rPr>
      <w:drawing>
        <wp:inline distT="0" distB="0" distL="0" distR="0" wp14:anchorId="04C7C73E" wp14:editId="5E4770A3">
          <wp:extent cx="542925" cy="47415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474155"/>
                  </a:xfrm>
                  <a:prstGeom prst="rect">
                    <a:avLst/>
                  </a:prstGeom>
                  <a:noFill/>
                  <a:ln>
                    <a:noFill/>
                  </a:ln>
                </pic:spPr>
              </pic:pic>
            </a:graphicData>
          </a:graphic>
        </wp:inline>
      </w:drawing>
    </w:r>
  </w:p>
  <w:p w14:paraId="0F602324" w14:textId="53CC424F" w:rsidR="00BA7FD4" w:rsidRDefault="00BA7FD4" w:rsidP="0074768E">
    <w:pPr>
      <w:pStyle w:val="Footer"/>
      <w:jc w:val="center"/>
    </w:pPr>
  </w:p>
  <w:p w14:paraId="7630DF10" w14:textId="77777777" w:rsidR="0074768E" w:rsidRDefault="007476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D94424" w14:textId="77777777" w:rsidR="006B64B1" w:rsidRDefault="006B64B1" w:rsidP="00673FBF">
      <w:pPr>
        <w:spacing w:after="0" w:line="240" w:lineRule="auto"/>
      </w:pPr>
      <w:r>
        <w:separator/>
      </w:r>
    </w:p>
  </w:footnote>
  <w:footnote w:type="continuationSeparator" w:id="0">
    <w:p w14:paraId="457C9BDA" w14:textId="77777777" w:rsidR="006B64B1" w:rsidRDefault="006B64B1" w:rsidP="00673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EF1C" w14:textId="3E1748F6" w:rsidR="00673FBF" w:rsidRPr="00673FBF" w:rsidRDefault="000E0256" w:rsidP="000E0256">
    <w:pPr>
      <w:pStyle w:val="Header"/>
      <w:rPr>
        <w:rFonts w:ascii="Gill Sans MT" w:hAnsi="Gill Sans MT"/>
        <w:sz w:val="16"/>
        <w:szCs w:val="16"/>
      </w:rPr>
    </w:pPr>
    <w:r>
      <w:rPr>
        <w:noProof/>
        <w:lang w:eastAsia="en-GB"/>
      </w:rPr>
      <mc:AlternateContent>
        <mc:Choice Requires="wps">
          <w:drawing>
            <wp:anchor distT="45720" distB="45720" distL="114300" distR="114300" simplePos="0" relativeHeight="251659264" behindDoc="0" locked="0" layoutInCell="1" allowOverlap="1" wp14:anchorId="2C09F338" wp14:editId="1E56EB32">
              <wp:simplePos x="0" y="0"/>
              <wp:positionH relativeFrom="margin">
                <wp:posOffset>4855210</wp:posOffset>
              </wp:positionH>
              <wp:positionV relativeFrom="paragraph">
                <wp:posOffset>-259080</wp:posOffset>
              </wp:positionV>
              <wp:extent cx="1514475" cy="733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33425"/>
                      </a:xfrm>
                      <a:prstGeom prst="rect">
                        <a:avLst/>
                      </a:prstGeom>
                      <a:solidFill>
                        <a:srgbClr val="FFFFFF"/>
                      </a:solidFill>
                      <a:ln w="9525">
                        <a:noFill/>
                        <a:miter lim="800000"/>
                        <a:headEnd/>
                        <a:tailEnd/>
                      </a:ln>
                    </wps:spPr>
                    <wps:txbx>
                      <w:txbxContent>
                        <w:p w14:paraId="241F12AD" w14:textId="5B5CC523" w:rsidR="00BF458A" w:rsidRPr="00673FBF" w:rsidRDefault="000E0256" w:rsidP="000E0256">
                          <w:pPr>
                            <w:pStyle w:val="Header"/>
                            <w:rPr>
                              <w:rFonts w:ascii="Gill Sans MT" w:hAnsi="Gill Sans MT"/>
                              <w:sz w:val="16"/>
                              <w:szCs w:val="16"/>
                            </w:rPr>
                          </w:pPr>
                          <w:r>
                            <w:rPr>
                              <w:rFonts w:ascii="Gill Sans MT" w:hAnsi="Gill Sans MT"/>
                              <w:sz w:val="16"/>
                              <w:szCs w:val="16"/>
                            </w:rPr>
                            <w:t>Greatfields School</w:t>
                          </w:r>
                          <w:r>
                            <w:t xml:space="preserve">                                                                                                                    </w:t>
                          </w:r>
                          <w:proofErr w:type="spellStart"/>
                          <w:r>
                            <w:rPr>
                              <w:rFonts w:ascii="Gill Sans MT" w:hAnsi="Gill Sans MT"/>
                              <w:sz w:val="16"/>
                              <w:szCs w:val="16"/>
                            </w:rPr>
                            <w:t>St.Mary’s</w:t>
                          </w:r>
                          <w:proofErr w:type="spellEnd"/>
                          <w:r>
                            <w:rPr>
                              <w:rFonts w:ascii="Gill Sans MT" w:hAnsi="Gill Sans MT"/>
                              <w:sz w:val="16"/>
                              <w:szCs w:val="16"/>
                            </w:rPr>
                            <w:tab/>
                            <w:t xml:space="preserve">                                                                                                                                                 Barking, IG11 7TD</w:t>
                          </w:r>
                          <w:r>
                            <w:tab/>
                            <w:t xml:space="preserve">                                                                                                                                         </w:t>
                          </w:r>
                          <w:r>
                            <w:rPr>
                              <w:rFonts w:ascii="Gill Sans MT" w:hAnsi="Gill Sans MT"/>
                              <w:sz w:val="16"/>
                              <w:szCs w:val="16"/>
                            </w:rPr>
                            <w:t>0203 9465900</w:t>
                          </w:r>
                          <w:r>
                            <w:rPr>
                              <w:rFonts w:ascii="Gill Sans MT" w:hAnsi="Gill Sans MT"/>
                              <w:sz w:val="16"/>
                              <w:szCs w:val="16"/>
                            </w:rPr>
                            <w:tab/>
                            <w:t xml:space="preserve">                                                                                                                                                                office@greatfieldsschool.com</w:t>
                          </w:r>
                        </w:p>
                        <w:p w14:paraId="705AFC17" w14:textId="77777777" w:rsidR="000E0256" w:rsidRDefault="000E02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9F338" id="_x0000_t202" coordsize="21600,21600" o:spt="202" path="m,l,21600r21600,l21600,xe">
              <v:stroke joinstyle="miter"/>
              <v:path gradientshapeok="t" o:connecttype="rect"/>
            </v:shapetype>
            <v:shape id="Text Box 2" o:spid="_x0000_s1026" type="#_x0000_t202" style="position:absolute;margin-left:382.3pt;margin-top:-20.4pt;width:119.25pt;height:57.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" stroked="f">
              <v:textbox>
                <w:txbxContent>
                  <w:p w14:paraId="241F12AD" w14:textId="5B5CC523" w:rsidR="00BF458A" w:rsidRPr="00673FBF" w:rsidRDefault="000E0256" w:rsidP="000E0256">
                    <w:pPr>
                      <w:pStyle w:val="Header"/>
                      <w:rPr>
                        <w:rFonts w:ascii="Gill Sans MT" w:hAnsi="Gill Sans MT"/>
                        <w:sz w:val="16"/>
                        <w:szCs w:val="16"/>
                      </w:rPr>
                    </w:pPr>
                    <w:r>
                      <w:rPr>
                        <w:rFonts w:ascii="Gill Sans MT" w:hAnsi="Gill Sans MT"/>
                        <w:sz w:val="16"/>
                        <w:szCs w:val="16"/>
                      </w:rPr>
                      <w:t>Greatfields School</w:t>
                    </w:r>
                    <w:r>
                      <w:t xml:space="preserve">                                                                                                                    </w:t>
                    </w:r>
                    <w:proofErr w:type="spellStart"/>
                    <w:r>
                      <w:rPr>
                        <w:rFonts w:ascii="Gill Sans MT" w:hAnsi="Gill Sans MT"/>
                        <w:sz w:val="16"/>
                        <w:szCs w:val="16"/>
                      </w:rPr>
                      <w:t>St.Mary’s</w:t>
                    </w:r>
                    <w:proofErr w:type="spellEnd"/>
                    <w:r>
                      <w:rPr>
                        <w:rFonts w:ascii="Gill Sans MT" w:hAnsi="Gill Sans MT"/>
                        <w:sz w:val="16"/>
                        <w:szCs w:val="16"/>
                      </w:rPr>
                      <w:tab/>
                      <w:t xml:space="preserve">                                                                                                                                                 Barking, IG11 7TD</w:t>
                    </w:r>
                    <w:r>
                      <w:tab/>
                      <w:t xml:space="preserve">                                                                                                                                         </w:t>
                    </w:r>
                    <w:r>
                      <w:rPr>
                        <w:rFonts w:ascii="Gill Sans MT" w:hAnsi="Gill Sans MT"/>
                        <w:sz w:val="16"/>
                        <w:szCs w:val="16"/>
                      </w:rPr>
                      <w:t>0203 9465900</w:t>
                    </w:r>
                    <w:r>
                      <w:rPr>
                        <w:rFonts w:ascii="Gill Sans MT" w:hAnsi="Gill Sans MT"/>
                        <w:sz w:val="16"/>
                        <w:szCs w:val="16"/>
                      </w:rPr>
                      <w:tab/>
                      <w:t xml:space="preserve">                                                                                                                                                                office@greatfieldsschool.com</w:t>
                    </w:r>
                  </w:p>
                  <w:p w14:paraId="705AFC17" w14:textId="77777777" w:rsidR="000E0256" w:rsidRDefault="000E0256"/>
                </w:txbxContent>
              </v:textbox>
              <w10:wrap type="square" anchorx="margin"/>
            </v:shape>
          </w:pict>
        </mc:Fallback>
      </mc:AlternateContent>
    </w:r>
    <w:r w:rsidRPr="0038625C">
      <w:rPr>
        <w:noProof/>
        <w:lang w:eastAsia="en-GB"/>
      </w:rPr>
      <w:drawing>
        <wp:inline distT="0" distB="0" distL="0" distR="0" wp14:anchorId="4F78CD4D" wp14:editId="6868E474">
          <wp:extent cx="2581275" cy="554975"/>
          <wp:effectExtent l="0" t="0" r="0" b="0"/>
          <wp:docPr id="4" name="Picture 4" descr="E:\Greatfields\Greatfields\Marketing\logo without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reatfields\Greatfields\Marketing\logo without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9636" cy="672873"/>
                  </a:xfrm>
                  <a:prstGeom prst="rect">
                    <a:avLst/>
                  </a:prstGeom>
                  <a:noFill/>
                  <a:ln>
                    <a:noFill/>
                  </a:ln>
                </pic:spPr>
              </pic:pic>
            </a:graphicData>
          </a:graphic>
        </wp:inline>
      </w:drawing>
    </w:r>
    <w:r w:rsidR="00673FBF">
      <w:t xml:space="preserve">                                           </w:t>
    </w:r>
    <w:r w:rsidR="0038625C">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FBF"/>
    <w:rsid w:val="00056785"/>
    <w:rsid w:val="000E0256"/>
    <w:rsid w:val="00101672"/>
    <w:rsid w:val="001A6171"/>
    <w:rsid w:val="001B6F36"/>
    <w:rsid w:val="001D0913"/>
    <w:rsid w:val="001D7147"/>
    <w:rsid w:val="002042F6"/>
    <w:rsid w:val="002915F0"/>
    <w:rsid w:val="00376F96"/>
    <w:rsid w:val="0038625C"/>
    <w:rsid w:val="004F1F2D"/>
    <w:rsid w:val="0051132B"/>
    <w:rsid w:val="00562DD7"/>
    <w:rsid w:val="005727D0"/>
    <w:rsid w:val="005A2D9A"/>
    <w:rsid w:val="00617E72"/>
    <w:rsid w:val="006277DF"/>
    <w:rsid w:val="00673FBF"/>
    <w:rsid w:val="006B64B1"/>
    <w:rsid w:val="006C0C49"/>
    <w:rsid w:val="0074768E"/>
    <w:rsid w:val="007F6D80"/>
    <w:rsid w:val="0091773D"/>
    <w:rsid w:val="00945FC7"/>
    <w:rsid w:val="009B5EF6"/>
    <w:rsid w:val="00A6456D"/>
    <w:rsid w:val="00AF294E"/>
    <w:rsid w:val="00BA7FD4"/>
    <w:rsid w:val="00BB27A1"/>
    <w:rsid w:val="00BF458A"/>
    <w:rsid w:val="00E66162"/>
    <w:rsid w:val="00E921C8"/>
    <w:rsid w:val="00EC374F"/>
    <w:rsid w:val="00F016F1"/>
    <w:rsid w:val="00F34434"/>
    <w:rsid w:val="00F4683F"/>
    <w:rsid w:val="00FB7E14"/>
    <w:rsid w:val="4F7F9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122F5"/>
  <w15:chartTrackingRefBased/>
  <w15:docId w15:val="{1553BB70-278D-43A5-AE08-A85973920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3FBF"/>
  </w:style>
  <w:style w:type="paragraph" w:styleId="Footer">
    <w:name w:val="footer"/>
    <w:basedOn w:val="Normal"/>
    <w:link w:val="FooterChar"/>
    <w:uiPriority w:val="99"/>
    <w:unhideWhenUsed/>
    <w:rsid w:val="00673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3FBF"/>
  </w:style>
  <w:style w:type="character" w:styleId="Hyperlink">
    <w:name w:val="Hyperlink"/>
    <w:basedOn w:val="DefaultParagraphFont"/>
    <w:uiPriority w:val="99"/>
    <w:unhideWhenUsed/>
    <w:rsid w:val="00BF458A"/>
    <w:rPr>
      <w:color w:val="0563C1" w:themeColor="hyperlink"/>
      <w:u w:val="single"/>
    </w:rPr>
  </w:style>
  <w:style w:type="character" w:customStyle="1" w:styleId="UnresolvedMention1">
    <w:name w:val="Unresolved Mention1"/>
    <w:basedOn w:val="DefaultParagraphFont"/>
    <w:uiPriority w:val="99"/>
    <w:semiHidden/>
    <w:unhideWhenUsed/>
    <w:rsid w:val="00BF458A"/>
    <w:rPr>
      <w:color w:val="605E5C"/>
      <w:shd w:val="clear" w:color="auto" w:fill="E1DFDD"/>
    </w:rPr>
  </w:style>
  <w:style w:type="paragraph" w:styleId="BalloonText">
    <w:name w:val="Balloon Text"/>
    <w:basedOn w:val="Normal"/>
    <w:link w:val="BalloonTextChar"/>
    <w:uiPriority w:val="99"/>
    <w:semiHidden/>
    <w:unhideWhenUsed/>
    <w:rsid w:val="00E661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1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9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ooth.com/index.html" TargetMode="External"/><Relationship Id="rId3" Type="http://schemas.openxmlformats.org/officeDocument/2006/relationships/webSettings" Target="webSettings.xml"/><Relationship Id="rId7" Type="http://schemas.openxmlformats.org/officeDocument/2006/relationships/hyperlink" Target="mailto:Heather.carss@community-links.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omework@greatfieldsschool.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FF522667</Template>
  <TotalTime>1</TotalTime>
  <Pages>3</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Paul</dc:creator>
  <cp:keywords/>
  <dc:description/>
  <cp:lastModifiedBy>R Paul</cp:lastModifiedBy>
  <cp:revision>3</cp:revision>
  <cp:lastPrinted>2020-01-14T14:31:00Z</cp:lastPrinted>
  <dcterms:created xsi:type="dcterms:W3CDTF">2020-04-09T11:50:00Z</dcterms:created>
  <dcterms:modified xsi:type="dcterms:W3CDTF">2020-04-09T11:51:00Z</dcterms:modified>
</cp:coreProperties>
</file>