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C4B5B" w14:textId="4948EE18" w:rsidR="00376F96" w:rsidRDefault="00376F96"/>
    <w:p w14:paraId="2F5EA8F1" w14:textId="77777777" w:rsidR="00F008D2" w:rsidRDefault="00F008D2"/>
    <w:p w14:paraId="5D83F858" w14:textId="54CC53D0" w:rsidR="00F008D2" w:rsidRPr="00F008D2" w:rsidRDefault="00F008D2" w:rsidP="00F008D2">
      <w:pPr>
        <w:jc w:val="center"/>
        <w:rPr>
          <w:rFonts w:ascii="Gill Sans MT" w:hAnsi="Gill Sans MT"/>
          <w:b/>
        </w:rPr>
      </w:pPr>
      <w:r w:rsidRPr="00F008D2">
        <w:rPr>
          <w:rFonts w:ascii="Gill Sans MT" w:hAnsi="Gill Sans MT"/>
          <w:b/>
        </w:rPr>
        <w:t>Homework timetable during school closure</w:t>
      </w:r>
    </w:p>
    <w:p w14:paraId="2ADB3D29" w14:textId="77777777" w:rsidR="00F008D2" w:rsidRDefault="00F008D2"/>
    <w:tbl>
      <w:tblPr>
        <w:tblStyle w:val="TableGrid"/>
        <w:tblW w:w="9252" w:type="dxa"/>
        <w:tblLook w:val="04A0" w:firstRow="1" w:lastRow="0" w:firstColumn="1" w:lastColumn="0" w:noHBand="0" w:noVBand="1"/>
      </w:tblPr>
      <w:tblGrid>
        <w:gridCol w:w="1850"/>
        <w:gridCol w:w="1850"/>
        <w:gridCol w:w="1850"/>
        <w:gridCol w:w="1850"/>
        <w:gridCol w:w="1852"/>
      </w:tblGrid>
      <w:tr w:rsidR="00824C86" w:rsidRPr="00F008D2" w14:paraId="3B163D0A" w14:textId="77777777" w:rsidTr="00824C86">
        <w:trPr>
          <w:trHeight w:val="396"/>
        </w:trPr>
        <w:tc>
          <w:tcPr>
            <w:tcW w:w="1850" w:type="dxa"/>
          </w:tcPr>
          <w:p w14:paraId="2601E1CD" w14:textId="77777777" w:rsidR="00824C86" w:rsidRPr="00F008D2" w:rsidRDefault="00824C86">
            <w:pPr>
              <w:rPr>
                <w:rFonts w:ascii="Gill Sans MT" w:hAnsi="Gill Sans MT"/>
              </w:rPr>
            </w:pPr>
          </w:p>
        </w:tc>
        <w:tc>
          <w:tcPr>
            <w:tcW w:w="1850" w:type="dxa"/>
          </w:tcPr>
          <w:p w14:paraId="3140298D" w14:textId="17399075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Year 7</w:t>
            </w:r>
          </w:p>
        </w:tc>
        <w:tc>
          <w:tcPr>
            <w:tcW w:w="1850" w:type="dxa"/>
          </w:tcPr>
          <w:p w14:paraId="0586C2EB" w14:textId="1667A934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Year 8</w:t>
            </w:r>
          </w:p>
        </w:tc>
        <w:tc>
          <w:tcPr>
            <w:tcW w:w="1850" w:type="dxa"/>
          </w:tcPr>
          <w:p w14:paraId="1DF069CB" w14:textId="21D2FB6C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Year 9</w:t>
            </w:r>
          </w:p>
        </w:tc>
        <w:tc>
          <w:tcPr>
            <w:tcW w:w="1852" w:type="dxa"/>
          </w:tcPr>
          <w:p w14:paraId="2B1761F8" w14:textId="3604154F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Year 10</w:t>
            </w:r>
          </w:p>
        </w:tc>
      </w:tr>
      <w:tr w:rsidR="00824C86" w:rsidRPr="00F008D2" w14:paraId="35B86780" w14:textId="77777777" w:rsidTr="00824C86">
        <w:trPr>
          <w:trHeight w:val="877"/>
        </w:trPr>
        <w:tc>
          <w:tcPr>
            <w:tcW w:w="1850" w:type="dxa"/>
          </w:tcPr>
          <w:p w14:paraId="5F306938" w14:textId="55B23E95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Monday</w:t>
            </w:r>
          </w:p>
        </w:tc>
        <w:tc>
          <w:tcPr>
            <w:tcW w:w="1850" w:type="dxa"/>
          </w:tcPr>
          <w:p w14:paraId="5B8DC85C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History</w:t>
            </w:r>
          </w:p>
          <w:p w14:paraId="5F417936" w14:textId="694C5899" w:rsidR="00BB2F99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Art</w:t>
            </w:r>
          </w:p>
        </w:tc>
        <w:tc>
          <w:tcPr>
            <w:tcW w:w="1850" w:type="dxa"/>
          </w:tcPr>
          <w:p w14:paraId="1F0CDAD6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Maths</w:t>
            </w:r>
          </w:p>
          <w:p w14:paraId="6DD3EDB9" w14:textId="478A0050" w:rsidR="00BB2F99" w:rsidRPr="00F008D2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Computing</w:t>
            </w:r>
          </w:p>
        </w:tc>
        <w:tc>
          <w:tcPr>
            <w:tcW w:w="1850" w:type="dxa"/>
          </w:tcPr>
          <w:p w14:paraId="0FDB449B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Performing Arts</w:t>
            </w:r>
          </w:p>
          <w:p w14:paraId="7653BBA1" w14:textId="5E68FAAE" w:rsidR="00BB2F99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Spanish</w:t>
            </w:r>
          </w:p>
        </w:tc>
        <w:tc>
          <w:tcPr>
            <w:tcW w:w="1852" w:type="dxa"/>
          </w:tcPr>
          <w:p w14:paraId="6C5F2FE6" w14:textId="77777777" w:rsidR="00824C86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English</w:t>
            </w:r>
          </w:p>
          <w:p w14:paraId="0F465323" w14:textId="77777777" w:rsidR="0030219C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Science</w:t>
            </w:r>
          </w:p>
          <w:p w14:paraId="0551FF36" w14:textId="17F02794" w:rsidR="00766F0C" w:rsidRPr="00F008D2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Statistics </w:t>
            </w:r>
          </w:p>
        </w:tc>
      </w:tr>
      <w:tr w:rsidR="00824C86" w:rsidRPr="00F008D2" w14:paraId="4AEB8B46" w14:textId="77777777" w:rsidTr="00824C86">
        <w:trPr>
          <w:trHeight w:val="928"/>
        </w:trPr>
        <w:tc>
          <w:tcPr>
            <w:tcW w:w="1850" w:type="dxa"/>
          </w:tcPr>
          <w:p w14:paraId="7E676BC5" w14:textId="69E3ACCC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Tuesday</w:t>
            </w:r>
          </w:p>
        </w:tc>
        <w:tc>
          <w:tcPr>
            <w:tcW w:w="1850" w:type="dxa"/>
          </w:tcPr>
          <w:p w14:paraId="30EFC3FE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English</w:t>
            </w:r>
          </w:p>
          <w:p w14:paraId="609E4F56" w14:textId="793EBC04" w:rsidR="00BB2F99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Spanish</w:t>
            </w:r>
          </w:p>
        </w:tc>
        <w:tc>
          <w:tcPr>
            <w:tcW w:w="1850" w:type="dxa"/>
          </w:tcPr>
          <w:p w14:paraId="23D96E6E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Science</w:t>
            </w:r>
          </w:p>
          <w:p w14:paraId="36DA0750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Art</w:t>
            </w:r>
          </w:p>
          <w:p w14:paraId="3456904D" w14:textId="65574859" w:rsidR="00766F0C" w:rsidRPr="00F008D2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Humanities (nurture group)</w:t>
            </w:r>
          </w:p>
        </w:tc>
        <w:tc>
          <w:tcPr>
            <w:tcW w:w="1850" w:type="dxa"/>
          </w:tcPr>
          <w:p w14:paraId="7C65C69D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Geography</w:t>
            </w:r>
          </w:p>
          <w:p w14:paraId="77EAAFB0" w14:textId="6D3EEE1C" w:rsidR="00BB2F99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</w:t>
            </w:r>
          </w:p>
        </w:tc>
        <w:tc>
          <w:tcPr>
            <w:tcW w:w="1852" w:type="dxa"/>
          </w:tcPr>
          <w:p w14:paraId="74056BB5" w14:textId="77777777" w:rsidR="00824C86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Maths</w:t>
            </w:r>
          </w:p>
          <w:p w14:paraId="71226D6A" w14:textId="77777777" w:rsidR="0030219C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History</w:t>
            </w:r>
          </w:p>
          <w:p w14:paraId="0162EB5A" w14:textId="50CC80BB" w:rsidR="0030219C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Performing Arts</w:t>
            </w:r>
          </w:p>
        </w:tc>
      </w:tr>
      <w:tr w:rsidR="00824C86" w:rsidRPr="00F008D2" w14:paraId="48ED72F8" w14:textId="77777777" w:rsidTr="00824C86">
        <w:trPr>
          <w:trHeight w:val="877"/>
        </w:trPr>
        <w:tc>
          <w:tcPr>
            <w:tcW w:w="1850" w:type="dxa"/>
          </w:tcPr>
          <w:p w14:paraId="494AE362" w14:textId="67817A55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Wednesday</w:t>
            </w:r>
          </w:p>
        </w:tc>
        <w:tc>
          <w:tcPr>
            <w:tcW w:w="1850" w:type="dxa"/>
          </w:tcPr>
          <w:p w14:paraId="76BFD000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Science</w:t>
            </w:r>
          </w:p>
          <w:p w14:paraId="5901FB92" w14:textId="379B753B" w:rsidR="00BB2F99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Performing Arts</w:t>
            </w:r>
          </w:p>
        </w:tc>
        <w:tc>
          <w:tcPr>
            <w:tcW w:w="1850" w:type="dxa"/>
          </w:tcPr>
          <w:p w14:paraId="0C7313C1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Spanish</w:t>
            </w:r>
          </w:p>
          <w:p w14:paraId="3C1CE921" w14:textId="35C97ECC" w:rsidR="00BB2F99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</w:t>
            </w:r>
          </w:p>
        </w:tc>
        <w:tc>
          <w:tcPr>
            <w:tcW w:w="1850" w:type="dxa"/>
          </w:tcPr>
          <w:p w14:paraId="0499A536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Maths</w:t>
            </w:r>
          </w:p>
          <w:p w14:paraId="607F78B0" w14:textId="77777777" w:rsidR="00F008D2" w:rsidRDefault="00F008D2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Spanish</w:t>
            </w:r>
          </w:p>
          <w:p w14:paraId="3C286FB4" w14:textId="1563C3E3" w:rsidR="00766F0C" w:rsidRPr="00F008D2" w:rsidRDefault="00766F0C">
            <w:pPr>
              <w:rPr>
                <w:rFonts w:ascii="Gill Sans MT" w:hAnsi="Gill Sans MT"/>
              </w:rPr>
            </w:pPr>
          </w:p>
        </w:tc>
        <w:tc>
          <w:tcPr>
            <w:tcW w:w="1852" w:type="dxa"/>
          </w:tcPr>
          <w:p w14:paraId="585D08D2" w14:textId="77777777" w:rsidR="00824C86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English</w:t>
            </w:r>
          </w:p>
          <w:p w14:paraId="50735E46" w14:textId="77777777" w:rsidR="0030219C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Geography</w:t>
            </w:r>
          </w:p>
          <w:p w14:paraId="765228A0" w14:textId="74F4832F" w:rsidR="0030219C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Art</w:t>
            </w:r>
          </w:p>
        </w:tc>
      </w:tr>
      <w:tr w:rsidR="00824C86" w:rsidRPr="00F008D2" w14:paraId="6BBBA898" w14:textId="77777777" w:rsidTr="00824C86">
        <w:trPr>
          <w:trHeight w:val="928"/>
        </w:trPr>
        <w:tc>
          <w:tcPr>
            <w:tcW w:w="1850" w:type="dxa"/>
          </w:tcPr>
          <w:p w14:paraId="58605CD9" w14:textId="3CAF5FFF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Thursday</w:t>
            </w:r>
          </w:p>
        </w:tc>
        <w:tc>
          <w:tcPr>
            <w:tcW w:w="1850" w:type="dxa"/>
          </w:tcPr>
          <w:p w14:paraId="61ED1B31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Maths</w:t>
            </w:r>
          </w:p>
          <w:p w14:paraId="03D6D8FD" w14:textId="603920EF" w:rsidR="00BB2F99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</w:t>
            </w:r>
          </w:p>
        </w:tc>
        <w:tc>
          <w:tcPr>
            <w:tcW w:w="1850" w:type="dxa"/>
          </w:tcPr>
          <w:p w14:paraId="0E122DFB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Performing Arts</w:t>
            </w:r>
          </w:p>
          <w:p w14:paraId="644F0174" w14:textId="6A7AAFCD" w:rsidR="00BB2F99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Geography</w:t>
            </w:r>
          </w:p>
        </w:tc>
        <w:tc>
          <w:tcPr>
            <w:tcW w:w="1850" w:type="dxa"/>
          </w:tcPr>
          <w:p w14:paraId="7BEBF917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Science</w:t>
            </w:r>
          </w:p>
          <w:p w14:paraId="1545E988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English</w:t>
            </w:r>
          </w:p>
          <w:p w14:paraId="45F7AB0A" w14:textId="361CC7F8" w:rsidR="00766F0C" w:rsidRPr="00F008D2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Art</w:t>
            </w:r>
          </w:p>
        </w:tc>
        <w:tc>
          <w:tcPr>
            <w:tcW w:w="1852" w:type="dxa"/>
          </w:tcPr>
          <w:p w14:paraId="15F7796A" w14:textId="77777777" w:rsidR="00824C86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Maths</w:t>
            </w:r>
          </w:p>
          <w:p w14:paraId="6359A785" w14:textId="77777777" w:rsidR="0030219C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Spanish</w:t>
            </w:r>
          </w:p>
          <w:p w14:paraId="496967B0" w14:textId="017C867E" w:rsidR="0030219C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Photography</w:t>
            </w:r>
          </w:p>
        </w:tc>
      </w:tr>
      <w:tr w:rsidR="00824C86" w:rsidRPr="00F008D2" w14:paraId="622DEF13" w14:textId="77777777" w:rsidTr="00824C86">
        <w:trPr>
          <w:trHeight w:val="877"/>
        </w:trPr>
        <w:tc>
          <w:tcPr>
            <w:tcW w:w="1850" w:type="dxa"/>
          </w:tcPr>
          <w:p w14:paraId="193FD15F" w14:textId="2F028E02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Friday</w:t>
            </w:r>
          </w:p>
        </w:tc>
        <w:tc>
          <w:tcPr>
            <w:tcW w:w="1850" w:type="dxa"/>
          </w:tcPr>
          <w:p w14:paraId="143AD16F" w14:textId="77777777" w:rsidR="00824C86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Geography</w:t>
            </w:r>
          </w:p>
          <w:p w14:paraId="404FF09E" w14:textId="2F815708" w:rsidR="00766F0C" w:rsidRPr="00F008D2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Humanities (nurture group)</w:t>
            </w:r>
          </w:p>
        </w:tc>
        <w:tc>
          <w:tcPr>
            <w:tcW w:w="1850" w:type="dxa"/>
          </w:tcPr>
          <w:p w14:paraId="7FB73F75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English</w:t>
            </w:r>
          </w:p>
          <w:p w14:paraId="0FF4A13B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History</w:t>
            </w:r>
          </w:p>
          <w:p w14:paraId="55CEC5B3" w14:textId="340A729A" w:rsidR="00766F0C" w:rsidRPr="00F008D2" w:rsidRDefault="00766F0C">
            <w:pPr>
              <w:rPr>
                <w:rFonts w:ascii="Gill Sans MT" w:hAnsi="Gill Sans MT"/>
              </w:rPr>
            </w:pPr>
          </w:p>
        </w:tc>
        <w:tc>
          <w:tcPr>
            <w:tcW w:w="1850" w:type="dxa"/>
          </w:tcPr>
          <w:p w14:paraId="7B5BD588" w14:textId="77777777" w:rsidR="00824C86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History</w:t>
            </w:r>
          </w:p>
          <w:p w14:paraId="09304C77" w14:textId="1CF21CC4" w:rsidR="00766F0C" w:rsidRPr="00F008D2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Computing</w:t>
            </w:r>
          </w:p>
          <w:p w14:paraId="788337DE" w14:textId="77777777" w:rsidR="00BB2F99" w:rsidRPr="00F008D2" w:rsidRDefault="00BB2F99">
            <w:pPr>
              <w:rPr>
                <w:rFonts w:ascii="Gill Sans MT" w:hAnsi="Gill Sans MT"/>
              </w:rPr>
            </w:pPr>
          </w:p>
        </w:tc>
        <w:tc>
          <w:tcPr>
            <w:tcW w:w="1852" w:type="dxa"/>
          </w:tcPr>
          <w:p w14:paraId="6DEE105D" w14:textId="77777777" w:rsidR="00824C86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Science</w:t>
            </w:r>
          </w:p>
          <w:p w14:paraId="214035D7" w14:textId="375E3713" w:rsidR="0030219C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Spanish</w:t>
            </w:r>
          </w:p>
          <w:p w14:paraId="5D0349AA" w14:textId="594FEC5A" w:rsidR="0030219C" w:rsidRPr="00F008D2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Sport</w:t>
            </w:r>
            <w:bookmarkStart w:id="0" w:name="_GoBack"/>
            <w:bookmarkEnd w:id="0"/>
          </w:p>
        </w:tc>
      </w:tr>
    </w:tbl>
    <w:p w14:paraId="61BC9B3D" w14:textId="0D1BBB45" w:rsidR="00824C86" w:rsidRDefault="00824C86"/>
    <w:p w14:paraId="0324F08A" w14:textId="77777777" w:rsidR="00376F96" w:rsidRDefault="00376F96"/>
    <w:p w14:paraId="7B8A4099" w14:textId="77777777" w:rsidR="00376F96" w:rsidRDefault="00376F96"/>
    <w:sectPr w:rsidR="00376F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3627D5" w14:textId="77777777" w:rsidR="004A5066" w:rsidRDefault="004A5066" w:rsidP="00673FBF">
      <w:pPr>
        <w:spacing w:after="0" w:line="240" w:lineRule="auto"/>
      </w:pPr>
      <w:r>
        <w:separator/>
      </w:r>
    </w:p>
  </w:endnote>
  <w:endnote w:type="continuationSeparator" w:id="0">
    <w:p w14:paraId="2030CBA3" w14:textId="77777777" w:rsidR="004A5066" w:rsidRDefault="004A5066" w:rsidP="00673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EE7D0" w14:textId="77777777" w:rsidR="00D93933" w:rsidRDefault="00D939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D28BA" w14:textId="414B4C55" w:rsidR="0074768E" w:rsidRDefault="00056785" w:rsidP="00056785">
    <w:pPr>
      <w:pStyle w:val="Footer"/>
      <w:tabs>
        <w:tab w:val="left" w:pos="750"/>
      </w:tabs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E6D893B" wp14:editId="2B228AD9">
              <wp:simplePos x="0" y="0"/>
              <wp:positionH relativeFrom="margin">
                <wp:posOffset>-390526</wp:posOffset>
              </wp:positionH>
              <wp:positionV relativeFrom="paragraph">
                <wp:posOffset>223520</wp:posOffset>
              </wp:positionV>
              <wp:extent cx="1495425" cy="742950"/>
              <wp:effectExtent l="0" t="0" r="9525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5C0A24" w14:textId="1581D7D0" w:rsidR="00056785" w:rsidRPr="00617E72" w:rsidRDefault="00056785" w:rsidP="00056785">
                          <w:pPr>
                            <w:pStyle w:val="Header"/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</w:pPr>
                          <w:proofErr w:type="gramStart"/>
                          <w:r w:rsidRPr="00617E72"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twitter.com/greatfields</w:t>
                          </w:r>
                          <w:proofErr w:type="gramEnd"/>
                        </w:p>
                        <w:p w14:paraId="5C4CEFC3" w14:textId="546EDFCF" w:rsidR="001B6F36" w:rsidRPr="00617E72" w:rsidRDefault="00E66162" w:rsidP="00056785">
                          <w:pPr>
                            <w:pStyle w:val="Header"/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f</w:t>
                          </w:r>
                          <w:r w:rsidRPr="00617E72"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acebook.com/greatfieldsschoo</w:t>
                          </w:r>
                          <w:r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l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D89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0.75pt;margin-top:17.6pt;width:117.75pt;height:5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" stroked="f">
              <v:textbox>
                <w:txbxContent>
                  <w:p w14:paraId="445C0A24" w14:textId="1581D7D0" w:rsidR="00056785" w:rsidRPr="00617E72" w:rsidRDefault="00056785" w:rsidP="00056785">
                    <w:pPr>
                      <w:pStyle w:val="Head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  <w:proofErr w:type="gramStart"/>
                    <w:r w:rsidRPr="00617E72">
                      <w:rPr>
                        <w:rFonts w:ascii="Gill Sans MT" w:hAnsi="Gill Sans MT"/>
                        <w:sz w:val="16"/>
                        <w:szCs w:val="16"/>
                      </w:rPr>
                      <w:t>twitter.com/greatfields</w:t>
                    </w:r>
                    <w:proofErr w:type="gramEnd"/>
                  </w:p>
                  <w:p w14:paraId="5C4CEFC3" w14:textId="546EDFCF" w:rsidR="001B6F36" w:rsidRPr="00617E72" w:rsidRDefault="00E66162" w:rsidP="00056785">
                    <w:pPr>
                      <w:pStyle w:val="Head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Gill Sans MT" w:hAnsi="Gill Sans MT"/>
                        <w:sz w:val="16"/>
                        <w:szCs w:val="16"/>
                      </w:rPr>
                      <w:t>f</w:t>
                    </w:r>
                    <w:r w:rsidRPr="00617E72">
                      <w:rPr>
                        <w:rFonts w:ascii="Gill Sans MT" w:hAnsi="Gill Sans MT"/>
                        <w:sz w:val="16"/>
                        <w:szCs w:val="16"/>
                      </w:rPr>
                      <w:t>acebook.com/greatfieldsschoo</w:t>
                    </w:r>
                    <w:r>
                      <w:rPr>
                        <w:rFonts w:ascii="Gill Sans MT" w:hAnsi="Gill Sans MT"/>
                        <w:sz w:val="16"/>
                        <w:szCs w:val="16"/>
                      </w:rPr>
                      <w:t>l</w:t>
                    </w:r>
                    <w:proofErr w:type="gramEnd"/>
                  </w:p>
                </w:txbxContent>
              </v:textbox>
              <w10:wrap type="square" anchorx="margin"/>
            </v:shape>
          </w:pict>
        </mc:Fallback>
      </mc:AlternateContent>
    </w:r>
    <w:r w:rsidR="002915F0">
      <w:t xml:space="preserve"> </w:t>
    </w:r>
    <w:r>
      <w:tab/>
    </w:r>
    <w:r w:rsidR="00E66162">
      <w:t xml:space="preserve"> </w:t>
    </w:r>
    <w:r w:rsidR="00FB7E14">
      <w:rPr>
        <w:noProof/>
        <w:lang w:eastAsia="en-GB"/>
      </w:rPr>
      <w:drawing>
        <wp:inline distT="0" distB="0" distL="0" distR="0" wp14:anchorId="28FB12CF" wp14:editId="54C115DA">
          <wp:extent cx="542925" cy="5429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2DD7">
      <w:t xml:space="preserve">  </w:t>
    </w:r>
    <w:r w:rsidR="002915F0">
      <w:t xml:space="preserve"> </w:t>
    </w:r>
    <w:r w:rsidR="00562DD7">
      <w:t xml:space="preserve">     </w:t>
    </w:r>
    <w:r w:rsidR="00FB7E14">
      <w:t xml:space="preserve"> </w:t>
    </w:r>
    <w:r w:rsidR="00E66162">
      <w:t xml:space="preserve"> </w:t>
    </w:r>
    <w:r w:rsidR="00FB7E14">
      <w:t xml:space="preserve"> </w:t>
    </w:r>
    <w:r w:rsidR="00562DD7">
      <w:t xml:space="preserve"> </w:t>
    </w:r>
    <w:r w:rsidR="0074768E" w:rsidRPr="0074768E">
      <w:rPr>
        <w:noProof/>
        <w:lang w:eastAsia="en-GB"/>
      </w:rPr>
      <w:drawing>
        <wp:inline distT="0" distB="0" distL="0" distR="0" wp14:anchorId="1B111C0C" wp14:editId="7A6DAD08">
          <wp:extent cx="1257300" cy="542037"/>
          <wp:effectExtent l="0" t="0" r="0" b="0"/>
          <wp:docPr id="6" name="Picture 6" descr="E:\Greatfields\Greatfields\Marketing\p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:\Greatfields\Greatfields\Marketing\p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358" cy="58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5FC7">
      <w:t xml:space="preserve">     </w:t>
    </w:r>
    <w:r w:rsidR="001B6F36">
      <w:t xml:space="preserve">   </w:t>
    </w:r>
    <w:r w:rsidR="00E66162">
      <w:t xml:space="preserve"> </w:t>
    </w:r>
    <w:r w:rsidR="001B6F36">
      <w:t xml:space="preserve"> </w:t>
    </w:r>
    <w:r w:rsidR="00562DD7">
      <w:t xml:space="preserve">  </w:t>
    </w:r>
    <w:r w:rsidR="001B6F36">
      <w:t xml:space="preserve"> </w:t>
    </w:r>
    <w:r w:rsidR="00945FC7">
      <w:t xml:space="preserve"> </w:t>
    </w:r>
    <w:r w:rsidR="00BA7FD4" w:rsidRPr="000A5D89">
      <w:rPr>
        <w:noProof/>
        <w:lang w:eastAsia="en-GB"/>
      </w:rPr>
      <w:drawing>
        <wp:inline distT="0" distB="0" distL="0" distR="0" wp14:anchorId="5C940058" wp14:editId="35F46E2B">
          <wp:extent cx="714375" cy="467091"/>
          <wp:effectExtent l="0" t="0" r="0" b="9525"/>
          <wp:docPr id="3" name="Picture 3" descr="C:\Users\ripa\Local Settings\Temporary Internet Files\Content.Outlook\Q0V7EWL5\INSPIR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pa\Local Settings\Temporary Internet Files\Content.Outlook\Q0V7EWL5\INSPIRE_CMYK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51" t="24591" r="17215" b="33606"/>
                  <a:stretch/>
                </pic:blipFill>
                <pic:spPr bwMode="auto">
                  <a:xfrm>
                    <a:off x="0" y="0"/>
                    <a:ext cx="714375" cy="467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B6F36">
      <w:t xml:space="preserve">   </w:t>
    </w:r>
    <w:r w:rsidR="00562DD7">
      <w:t xml:space="preserve">  </w:t>
    </w:r>
    <w:r w:rsidR="007F6D80">
      <w:t xml:space="preserve"> </w:t>
    </w:r>
    <w:r w:rsidR="001B6F36">
      <w:t xml:space="preserve"> </w:t>
    </w:r>
    <w:r w:rsidR="00562DD7">
      <w:t xml:space="preserve">  </w:t>
    </w:r>
    <w:r w:rsidR="00E66162">
      <w:t xml:space="preserve">  </w:t>
    </w:r>
    <w:r w:rsidR="00562DD7">
      <w:t xml:space="preserve">  </w:t>
    </w:r>
    <w:r w:rsidR="001B6F36">
      <w:t xml:space="preserve"> </w:t>
    </w:r>
    <w:r w:rsidR="009B5EF6">
      <w:t xml:space="preserve"> </w:t>
    </w:r>
    <w:r w:rsidR="009B5EF6">
      <w:rPr>
        <w:noProof/>
        <w:lang w:eastAsia="en-GB"/>
      </w:rPr>
      <w:drawing>
        <wp:inline distT="0" distB="0" distL="0" distR="0" wp14:anchorId="04C7C73E" wp14:editId="5E4770A3">
          <wp:extent cx="542925" cy="474155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7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602324" w14:textId="53CC424F" w:rsidR="00BA7FD4" w:rsidRDefault="00BA7FD4" w:rsidP="0074768E">
    <w:pPr>
      <w:pStyle w:val="Footer"/>
      <w:jc w:val="center"/>
    </w:pPr>
  </w:p>
  <w:p w14:paraId="7630DF10" w14:textId="77777777" w:rsidR="0074768E" w:rsidRDefault="0074768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FCE6B" w14:textId="77777777" w:rsidR="00D93933" w:rsidRDefault="00D939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18D509" w14:textId="77777777" w:rsidR="004A5066" w:rsidRDefault="004A5066" w:rsidP="00673FBF">
      <w:pPr>
        <w:spacing w:after="0" w:line="240" w:lineRule="auto"/>
      </w:pPr>
      <w:r>
        <w:separator/>
      </w:r>
    </w:p>
  </w:footnote>
  <w:footnote w:type="continuationSeparator" w:id="0">
    <w:p w14:paraId="0E15ED26" w14:textId="77777777" w:rsidR="004A5066" w:rsidRDefault="004A5066" w:rsidP="00673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BE8E6" w14:textId="77777777" w:rsidR="00D93933" w:rsidRDefault="00D939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76EF1C" w14:textId="660D25E4" w:rsidR="00673FBF" w:rsidRPr="00673FBF" w:rsidRDefault="000E0256" w:rsidP="000E0256">
    <w:pPr>
      <w:pStyle w:val="Header"/>
      <w:rPr>
        <w:rFonts w:ascii="Gill Sans MT" w:hAnsi="Gill Sans MT"/>
        <w:sz w:val="16"/>
        <w:szCs w:val="16"/>
      </w:rPr>
    </w:pPr>
    <w:r w:rsidRPr="0038625C">
      <w:rPr>
        <w:noProof/>
        <w:lang w:eastAsia="en-GB"/>
      </w:rPr>
      <w:drawing>
        <wp:inline distT="0" distB="0" distL="0" distR="0" wp14:anchorId="4F78CD4D" wp14:editId="21737C0A">
          <wp:extent cx="2581275" cy="554975"/>
          <wp:effectExtent l="0" t="0" r="0" b="0"/>
          <wp:docPr id="4" name="Picture 4" descr="E:\Greatfields\Greatfields\Marketing\logo without 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Greatfields\Greatfields\Marketing\logo without tex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9636" cy="672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3FBF">
      <w:t xml:space="preserve">                                           </w:t>
    </w:r>
    <w:r w:rsidR="0038625C">
      <w:t xml:space="preserve">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8012F" w14:textId="77777777" w:rsidR="00D93933" w:rsidRDefault="00D939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419AE"/>
    <w:multiLevelType w:val="multilevel"/>
    <w:tmpl w:val="B608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DA249D"/>
    <w:multiLevelType w:val="hybridMultilevel"/>
    <w:tmpl w:val="87E00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8E6E8C"/>
    <w:multiLevelType w:val="hybridMultilevel"/>
    <w:tmpl w:val="4FDE6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BF"/>
    <w:rsid w:val="00032F47"/>
    <w:rsid w:val="00056785"/>
    <w:rsid w:val="000E0256"/>
    <w:rsid w:val="00101672"/>
    <w:rsid w:val="00173007"/>
    <w:rsid w:val="001B6F36"/>
    <w:rsid w:val="002042F6"/>
    <w:rsid w:val="00247026"/>
    <w:rsid w:val="002915F0"/>
    <w:rsid w:val="0030219C"/>
    <w:rsid w:val="00376F96"/>
    <w:rsid w:val="0038625C"/>
    <w:rsid w:val="004A5066"/>
    <w:rsid w:val="004F1F2D"/>
    <w:rsid w:val="0051132B"/>
    <w:rsid w:val="005525C8"/>
    <w:rsid w:val="00562DD7"/>
    <w:rsid w:val="006045A0"/>
    <w:rsid w:val="00617E72"/>
    <w:rsid w:val="00673FBF"/>
    <w:rsid w:val="006F19F9"/>
    <w:rsid w:val="0074768E"/>
    <w:rsid w:val="00766F0C"/>
    <w:rsid w:val="007F6D80"/>
    <w:rsid w:val="00822FA9"/>
    <w:rsid w:val="00824C86"/>
    <w:rsid w:val="008C75A9"/>
    <w:rsid w:val="0091773D"/>
    <w:rsid w:val="00940444"/>
    <w:rsid w:val="00945FC7"/>
    <w:rsid w:val="009B5EF6"/>
    <w:rsid w:val="00A6456D"/>
    <w:rsid w:val="00A67D2C"/>
    <w:rsid w:val="00AB636C"/>
    <w:rsid w:val="00AF294E"/>
    <w:rsid w:val="00BA7FD4"/>
    <w:rsid w:val="00BB27A1"/>
    <w:rsid w:val="00BB2F99"/>
    <w:rsid w:val="00BF458A"/>
    <w:rsid w:val="00D93933"/>
    <w:rsid w:val="00DC5972"/>
    <w:rsid w:val="00E66162"/>
    <w:rsid w:val="00EC374F"/>
    <w:rsid w:val="00F008D2"/>
    <w:rsid w:val="00F016F1"/>
    <w:rsid w:val="00F34434"/>
    <w:rsid w:val="00FA63C2"/>
    <w:rsid w:val="00FB7E14"/>
    <w:rsid w:val="4F7F9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122F5"/>
  <w15:chartTrackingRefBased/>
  <w15:docId w15:val="{1553BB70-278D-43A5-AE08-A8597392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FBF"/>
  </w:style>
  <w:style w:type="paragraph" w:styleId="Footer">
    <w:name w:val="footer"/>
    <w:basedOn w:val="Normal"/>
    <w:link w:val="FooterChar"/>
    <w:uiPriority w:val="99"/>
    <w:unhideWhenUsed/>
    <w:rsid w:val="006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FBF"/>
  </w:style>
  <w:style w:type="character" w:styleId="Hyperlink">
    <w:name w:val="Hyperlink"/>
    <w:basedOn w:val="DefaultParagraphFont"/>
    <w:uiPriority w:val="99"/>
    <w:unhideWhenUsed/>
    <w:rsid w:val="00BF458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458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16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A63C2"/>
    <w:pPr>
      <w:ind w:left="720"/>
      <w:contextualSpacing/>
    </w:pPr>
  </w:style>
  <w:style w:type="table" w:styleId="TableGrid">
    <w:name w:val="Table Grid"/>
    <w:basedOn w:val="TableNormal"/>
    <w:uiPriority w:val="39"/>
    <w:rsid w:val="00824C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AB1F4617</Template>
  <TotalTime>104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Paul</dc:creator>
  <cp:keywords/>
  <dc:description/>
  <cp:lastModifiedBy>R Paul</cp:lastModifiedBy>
  <cp:revision>3</cp:revision>
  <cp:lastPrinted>2020-03-18T15:35:00Z</cp:lastPrinted>
  <dcterms:created xsi:type="dcterms:W3CDTF">2020-03-18T14:07:00Z</dcterms:created>
  <dcterms:modified xsi:type="dcterms:W3CDTF">2020-03-18T16:29:00Z</dcterms:modified>
</cp:coreProperties>
</file>